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774" w:type="dxa"/>
        <w:tblInd w:w="-743" w:type="dxa"/>
        <w:tblLook w:val="04A0"/>
      </w:tblPr>
      <w:tblGrid>
        <w:gridCol w:w="3344"/>
        <w:gridCol w:w="3744"/>
        <w:gridCol w:w="3686"/>
      </w:tblGrid>
      <w:tr w:rsidR="00D66C6C" w:rsidTr="00B62762">
        <w:trPr>
          <w:trHeight w:val="568"/>
        </w:trPr>
        <w:tc>
          <w:tcPr>
            <w:tcW w:w="107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62762" w:rsidRDefault="0094406F" w:rsidP="00B62762">
            <w:pPr>
              <w:ind w:left="33"/>
              <w:jc w:val="center"/>
              <w:rPr>
                <w:noProof/>
                <w:sz w:val="52"/>
                <w:szCs w:val="52"/>
                <w:lang w:eastAsia="ru-RU"/>
              </w:rPr>
            </w:pPr>
            <w:r>
              <w:rPr>
                <w:noProof/>
                <w:sz w:val="52"/>
                <w:szCs w:val="52"/>
                <w:lang w:eastAsia="ru-RU"/>
              </w:rPr>
              <w:t>Мат в 2 хода.</w:t>
            </w:r>
            <w:r w:rsidR="007510D5">
              <w:rPr>
                <w:noProof/>
                <w:sz w:val="52"/>
                <w:szCs w:val="52"/>
                <w:lang w:eastAsia="ru-RU"/>
              </w:rPr>
              <w:t xml:space="preserve"> (1)</w:t>
            </w:r>
          </w:p>
          <w:p w:rsidR="00D66C6C" w:rsidRPr="00D66C6C" w:rsidRDefault="00CB3A85" w:rsidP="000B48D5">
            <w:pPr>
              <w:jc w:val="center"/>
              <w:rPr>
                <w:noProof/>
                <w:sz w:val="52"/>
                <w:szCs w:val="52"/>
                <w:lang w:eastAsia="ru-RU"/>
              </w:rPr>
            </w:pPr>
            <w:r>
              <w:rPr>
                <w:noProof/>
                <w:sz w:val="52"/>
                <w:szCs w:val="52"/>
                <w:lang w:eastAsia="ru-RU"/>
              </w:rPr>
              <w:t>Освобождение пространства</w:t>
            </w:r>
            <w:r w:rsidR="0094406F">
              <w:rPr>
                <w:noProof/>
                <w:sz w:val="52"/>
                <w:szCs w:val="52"/>
                <w:lang w:eastAsia="ru-RU"/>
              </w:rPr>
              <w:t xml:space="preserve">. </w:t>
            </w:r>
          </w:p>
        </w:tc>
      </w:tr>
      <w:tr w:rsidR="00AC3F3C" w:rsidTr="00B62762">
        <w:trPr>
          <w:trHeight w:val="568"/>
        </w:trPr>
        <w:tc>
          <w:tcPr>
            <w:tcW w:w="10774" w:type="dxa"/>
            <w:gridSpan w:val="3"/>
            <w:tcBorders>
              <w:top w:val="single" w:sz="4" w:space="0" w:color="auto"/>
            </w:tcBorders>
            <w:vAlign w:val="center"/>
          </w:tcPr>
          <w:p w:rsidR="00AC3F3C" w:rsidRPr="0094406F" w:rsidRDefault="0094406F" w:rsidP="00BA7670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Ход белых. Мат черным в 2 хода.</w:t>
            </w:r>
          </w:p>
        </w:tc>
      </w:tr>
      <w:tr w:rsidR="00AC3F3C" w:rsidTr="00B62762">
        <w:trPr>
          <w:trHeight w:val="3392"/>
        </w:trPr>
        <w:tc>
          <w:tcPr>
            <w:tcW w:w="3344" w:type="dxa"/>
            <w:vAlign w:val="center"/>
          </w:tcPr>
          <w:p w:rsidR="00AC3F3C" w:rsidRDefault="008C6500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4" w:type="dxa"/>
            <w:vAlign w:val="center"/>
          </w:tcPr>
          <w:p w:rsidR="00AC3F3C" w:rsidRDefault="008C6500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AC3F3C" w:rsidRDefault="008C6500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06F" w:rsidTr="00B62762">
        <w:trPr>
          <w:trHeight w:val="618"/>
        </w:trPr>
        <w:tc>
          <w:tcPr>
            <w:tcW w:w="10774" w:type="dxa"/>
            <w:gridSpan w:val="3"/>
            <w:vAlign w:val="center"/>
          </w:tcPr>
          <w:p w:rsidR="0094406F" w:rsidRDefault="008C6500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6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B62762">
        <w:trPr>
          <w:trHeight w:val="618"/>
        </w:trPr>
        <w:tc>
          <w:tcPr>
            <w:tcW w:w="3344" w:type="dxa"/>
            <w:vAlign w:val="center"/>
          </w:tcPr>
          <w:p w:rsidR="00BA7670" w:rsidRDefault="008C6500" w:rsidP="00B62762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8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4" w:type="dxa"/>
            <w:vAlign w:val="center"/>
          </w:tcPr>
          <w:p w:rsidR="00BA7670" w:rsidRDefault="008C6500" w:rsidP="00B62762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9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BA7670" w:rsidRDefault="008C6500" w:rsidP="00B62762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1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B62762">
        <w:trPr>
          <w:trHeight w:val="618"/>
        </w:trPr>
        <w:tc>
          <w:tcPr>
            <w:tcW w:w="3344" w:type="dxa"/>
            <w:vAlign w:val="center"/>
          </w:tcPr>
          <w:p w:rsidR="00BA7670" w:rsidRDefault="008C6500" w:rsidP="00B62762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4" w:type="dxa"/>
            <w:vAlign w:val="center"/>
          </w:tcPr>
          <w:p w:rsidR="00BA7670" w:rsidRDefault="008C6500" w:rsidP="00B62762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4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BA7670" w:rsidRDefault="008C6500" w:rsidP="00B62762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5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7882" w:rsidRDefault="00397882"/>
    <w:p w:rsidR="00AB17D5" w:rsidRPr="00BD4EC6" w:rsidRDefault="00AB17D5">
      <w:r w:rsidRPr="00BD4EC6">
        <w:br w:type="page"/>
      </w:r>
    </w:p>
    <w:tbl>
      <w:tblPr>
        <w:tblStyle w:val="a3"/>
        <w:tblW w:w="10491" w:type="dxa"/>
        <w:tblInd w:w="-885" w:type="dxa"/>
        <w:tblLook w:val="04A0"/>
      </w:tblPr>
      <w:tblGrid>
        <w:gridCol w:w="3344"/>
        <w:gridCol w:w="3343"/>
        <w:gridCol w:w="3804"/>
      </w:tblGrid>
      <w:tr w:rsidR="00D66C6C" w:rsidTr="002235AA">
        <w:trPr>
          <w:trHeight w:val="567"/>
        </w:trPr>
        <w:tc>
          <w:tcPr>
            <w:tcW w:w="104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6C6C" w:rsidRPr="00D66C6C" w:rsidRDefault="00D66C6C" w:rsidP="00521573">
            <w:pPr>
              <w:ind w:left="33"/>
              <w:jc w:val="center"/>
              <w:rPr>
                <w:noProof/>
                <w:sz w:val="52"/>
                <w:szCs w:val="52"/>
                <w:lang w:eastAsia="ru-RU"/>
              </w:rPr>
            </w:pPr>
          </w:p>
        </w:tc>
      </w:tr>
      <w:tr w:rsidR="00AB17D5" w:rsidTr="002235AA">
        <w:trPr>
          <w:trHeight w:val="567"/>
        </w:trPr>
        <w:tc>
          <w:tcPr>
            <w:tcW w:w="10491" w:type="dxa"/>
            <w:gridSpan w:val="3"/>
            <w:tcBorders>
              <w:top w:val="single" w:sz="4" w:space="0" w:color="auto"/>
            </w:tcBorders>
            <w:vAlign w:val="center"/>
          </w:tcPr>
          <w:p w:rsidR="00AB17D5" w:rsidRDefault="00253EC7" w:rsidP="000851D9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Ход черных. Мат белым в 2 хода.</w:t>
            </w:r>
          </w:p>
        </w:tc>
      </w:tr>
      <w:tr w:rsidR="00AB17D5" w:rsidTr="002235AA">
        <w:trPr>
          <w:trHeight w:val="3393"/>
        </w:trPr>
        <w:tc>
          <w:tcPr>
            <w:tcW w:w="3344" w:type="dxa"/>
            <w:vAlign w:val="center"/>
          </w:tcPr>
          <w:p w:rsidR="00AB17D5" w:rsidRDefault="008C6500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7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B17D5" w:rsidRDefault="002821ED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4" w:type="dxa"/>
            <w:vAlign w:val="center"/>
          </w:tcPr>
          <w:p w:rsidR="00AB17D5" w:rsidRDefault="008C6500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0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2235AA">
        <w:trPr>
          <w:trHeight w:val="618"/>
        </w:trPr>
        <w:tc>
          <w:tcPr>
            <w:tcW w:w="3344" w:type="dxa"/>
            <w:vAlign w:val="center"/>
          </w:tcPr>
          <w:p w:rsidR="00BA7670" w:rsidRDefault="008C6500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1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BA7670" w:rsidRDefault="008C6500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4" w:type="dxa"/>
            <w:vAlign w:val="center"/>
          </w:tcPr>
          <w:p w:rsidR="00BA7670" w:rsidRDefault="008C6500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4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7882" w:rsidRPr="0094406F" w:rsidRDefault="00397882" w:rsidP="00D66C6C"/>
    <w:sectPr w:rsidR="00397882" w:rsidRPr="0094406F" w:rsidSect="00D66C6C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attachedTemplate r:id="rId1"/>
  <w:defaultTabStop w:val="708"/>
  <w:characterSpacingControl w:val="doNotCompress"/>
  <w:compat/>
  <w:rsids>
    <w:rsidRoot w:val="0094406F"/>
    <w:rsid w:val="000354BA"/>
    <w:rsid w:val="000851D9"/>
    <w:rsid w:val="0009225D"/>
    <w:rsid w:val="000B2705"/>
    <w:rsid w:val="000B48D5"/>
    <w:rsid w:val="000D7B78"/>
    <w:rsid w:val="000E22AF"/>
    <w:rsid w:val="00156BB3"/>
    <w:rsid w:val="00187A69"/>
    <w:rsid w:val="00187F80"/>
    <w:rsid w:val="0021583C"/>
    <w:rsid w:val="002235AA"/>
    <w:rsid w:val="00253EC7"/>
    <w:rsid w:val="002821ED"/>
    <w:rsid w:val="00285C6E"/>
    <w:rsid w:val="002B6565"/>
    <w:rsid w:val="002B70E7"/>
    <w:rsid w:val="003461AC"/>
    <w:rsid w:val="00397882"/>
    <w:rsid w:val="003C7D84"/>
    <w:rsid w:val="00471FB2"/>
    <w:rsid w:val="004C48D0"/>
    <w:rsid w:val="004E57C4"/>
    <w:rsid w:val="00521573"/>
    <w:rsid w:val="005314B1"/>
    <w:rsid w:val="00597D6B"/>
    <w:rsid w:val="005A4030"/>
    <w:rsid w:val="005A6CCF"/>
    <w:rsid w:val="00682D1F"/>
    <w:rsid w:val="006C271C"/>
    <w:rsid w:val="006F171C"/>
    <w:rsid w:val="006F2DB9"/>
    <w:rsid w:val="007128AA"/>
    <w:rsid w:val="007510D5"/>
    <w:rsid w:val="0077137F"/>
    <w:rsid w:val="00783AFC"/>
    <w:rsid w:val="0084518D"/>
    <w:rsid w:val="00850775"/>
    <w:rsid w:val="00875436"/>
    <w:rsid w:val="008C6500"/>
    <w:rsid w:val="0094406F"/>
    <w:rsid w:val="009559D0"/>
    <w:rsid w:val="00971C55"/>
    <w:rsid w:val="009921D1"/>
    <w:rsid w:val="00A24620"/>
    <w:rsid w:val="00A27584"/>
    <w:rsid w:val="00A938D3"/>
    <w:rsid w:val="00AA3A42"/>
    <w:rsid w:val="00AB17D5"/>
    <w:rsid w:val="00AC3F3C"/>
    <w:rsid w:val="00AD6C9C"/>
    <w:rsid w:val="00B5796C"/>
    <w:rsid w:val="00B62762"/>
    <w:rsid w:val="00BA7670"/>
    <w:rsid w:val="00BD4EC6"/>
    <w:rsid w:val="00C73D30"/>
    <w:rsid w:val="00C8722A"/>
    <w:rsid w:val="00CB3A85"/>
    <w:rsid w:val="00CB7C8C"/>
    <w:rsid w:val="00CE7D2C"/>
    <w:rsid w:val="00D211AA"/>
    <w:rsid w:val="00D66C6C"/>
    <w:rsid w:val="00DB5304"/>
    <w:rsid w:val="00E51113"/>
    <w:rsid w:val="00E67ED9"/>
    <w:rsid w:val="00F44B54"/>
    <w:rsid w:val="00F66AE2"/>
    <w:rsid w:val="00F96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F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85;&#1076;&#1088;&#1077;&#1081;\&#1052;&#1086;&#1080;%20&#1076;&#1086;&#1082;&#1091;&#1084;&#1077;&#1085;&#1090;&#1099;\&#1064;&#1072;&#1093;&#1084;&#1072;&#1090;&#1099;\&#1047;&#1072;&#1076;&#1072;&#1085;&#1080;&#1103;\&#1064;&#1072;&#1073;&#1083;&#1086;&#1085;%20&#1079;&#1072;&#1076;&#1072;&#1085;&#1080;&#1081;%20&#1085;&#1086;&#1074;&#1099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заданий новый</Template>
  <TotalTime>18</TotalTime>
  <Pages>2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Андрей</cp:lastModifiedBy>
  <cp:revision>8</cp:revision>
  <cp:lastPrinted>2018-10-08T07:59:00Z</cp:lastPrinted>
  <dcterms:created xsi:type="dcterms:W3CDTF">2015-05-30T08:13:00Z</dcterms:created>
  <dcterms:modified xsi:type="dcterms:W3CDTF">2020-02-14T05:43:00Z</dcterms:modified>
</cp:coreProperties>
</file>